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327"/>
        <w:tblW w:w="532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68"/>
        <w:gridCol w:w="1180"/>
        <w:gridCol w:w="1180"/>
        <w:gridCol w:w="1180"/>
        <w:gridCol w:w="1180"/>
        <w:gridCol w:w="1599"/>
        <w:gridCol w:w="1436"/>
        <w:gridCol w:w="3060"/>
      </w:tblGrid>
      <w:tr w:rsidR="003943BD" w:rsidRPr="002B69B4" w14:paraId="40EBC99E" w14:textId="77777777" w:rsidTr="003943BD">
        <w:trPr>
          <w:trHeight w:val="308"/>
        </w:trPr>
        <w:tc>
          <w:tcPr>
            <w:tcW w:w="10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580807B5" w14:textId="472F9585" w:rsidR="003943BD" w:rsidRPr="002B69B4" w:rsidRDefault="003943BD" w:rsidP="00881874">
            <w:pPr>
              <w:pStyle w:val="TableHeaders"/>
            </w:pPr>
            <w:bookmarkStart w:id="0" w:name="_GoBack"/>
            <w:bookmarkEnd w:id="0"/>
            <w:r>
              <w:t>ORGANIZATION</w:t>
            </w:r>
            <w:r w:rsidR="00881874">
              <w:t>/</w:t>
            </w:r>
            <w:r>
              <w:t>EVENT NAME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71C9647" w14:textId="77777777" w:rsidR="003943BD" w:rsidRPr="002B69B4" w:rsidRDefault="003943BD" w:rsidP="003943BD">
            <w:pPr>
              <w:pStyle w:val="TableHeaders"/>
            </w:pPr>
            <w:r>
              <w:t>DATE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2EBDEE5F" w14:textId="77777777" w:rsidR="003943BD" w:rsidRPr="002B69B4" w:rsidRDefault="003943BD" w:rsidP="003943BD">
            <w:pPr>
              <w:pStyle w:val="TableHeaders"/>
            </w:pPr>
            <w:r>
              <w:t>START TIME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76E7E6A" w14:textId="77777777" w:rsidR="003943BD" w:rsidRPr="002B69B4" w:rsidRDefault="003943BD" w:rsidP="003943BD">
            <w:pPr>
              <w:pStyle w:val="TableHeaders"/>
            </w:pPr>
            <w:r>
              <w:t>END TIME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74F4826B" w14:textId="77777777" w:rsidR="003943BD" w:rsidRPr="002B69B4" w:rsidRDefault="003943BD" w:rsidP="003943BD">
            <w:pPr>
              <w:pStyle w:val="TableHeaders"/>
            </w:pPr>
            <w:r>
              <w:t>TOTAL HOURS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633C41DF" w14:textId="77777777" w:rsidR="003943BD" w:rsidRPr="002B69B4" w:rsidRDefault="003943BD" w:rsidP="003943BD">
            <w:pPr>
              <w:pStyle w:val="TableHeaders"/>
            </w:pPr>
            <w:r>
              <w:t>SUPERVISOR NAME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19B803B9" w14:textId="77777777" w:rsidR="003943BD" w:rsidRPr="002B69B4" w:rsidRDefault="003943BD" w:rsidP="003943BD">
            <w:pPr>
              <w:pStyle w:val="TableHeaders"/>
            </w:pPr>
            <w:r>
              <w:t>CONTACT #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3737F69" w14:textId="153C9FF9" w:rsidR="003943BD" w:rsidRPr="002B69B4" w:rsidRDefault="00881874" w:rsidP="003943BD">
            <w:pPr>
              <w:pStyle w:val="TableHeaders"/>
            </w:pPr>
            <w:r>
              <w:t xml:space="preserve">SUPERVISOR </w:t>
            </w:r>
            <w:r w:rsidR="003943BD">
              <w:t>SIGNATURE</w:t>
            </w:r>
          </w:p>
        </w:tc>
      </w:tr>
      <w:tr w:rsidR="003943BD" w:rsidRPr="0057256E" w14:paraId="3B7C9944" w14:textId="77777777" w:rsidTr="003943BD">
        <w:trPr>
          <w:trHeight w:val="685"/>
        </w:trPr>
        <w:tc>
          <w:tcPr>
            <w:tcW w:w="10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29082" w14:textId="392A1998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EAA75" w14:textId="74BBAC2A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2E4589" w14:textId="77777777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2E7C59" w14:textId="77777777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54B89" w14:textId="77777777" w:rsidR="003943BD" w:rsidRPr="0057256E" w:rsidRDefault="003943BD" w:rsidP="003943BD"/>
        </w:tc>
        <w:tc>
          <w:tcPr>
            <w:tcW w:w="5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F7B25" w14:textId="77777777" w:rsidR="003943BD" w:rsidRPr="0057256E" w:rsidRDefault="003943BD" w:rsidP="003943BD"/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41301" w14:textId="77777777" w:rsidR="003943BD" w:rsidRPr="0057256E" w:rsidRDefault="003943BD" w:rsidP="003943BD"/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A0207" w14:textId="77777777" w:rsidR="003943BD" w:rsidRPr="0057256E" w:rsidRDefault="003943BD" w:rsidP="003943BD"/>
        </w:tc>
      </w:tr>
      <w:tr w:rsidR="003943BD" w:rsidRPr="0057256E" w14:paraId="46E7A704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08D8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3883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D2A4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AC0A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D939E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50324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667E7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CCB15" w14:textId="77777777" w:rsidR="003943BD" w:rsidRPr="0057256E" w:rsidRDefault="003943BD" w:rsidP="003943BD"/>
        </w:tc>
      </w:tr>
      <w:tr w:rsidR="003943BD" w:rsidRPr="0057256E" w14:paraId="5314E4A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F1BB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83951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1BA47A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81C42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F9C63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2F31B1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24830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8410F" w14:textId="77777777" w:rsidR="003943BD" w:rsidRPr="0057256E" w:rsidRDefault="003943BD" w:rsidP="003943BD"/>
        </w:tc>
      </w:tr>
      <w:tr w:rsidR="003943BD" w:rsidRPr="0057256E" w14:paraId="3FBCBF97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556A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A190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F5C5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56490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3B6535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A684C8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0E765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9AF0A" w14:textId="77777777" w:rsidR="003943BD" w:rsidRPr="0057256E" w:rsidRDefault="003943BD" w:rsidP="003943BD"/>
        </w:tc>
      </w:tr>
      <w:tr w:rsidR="003943BD" w:rsidRPr="0057256E" w14:paraId="0B399262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EDD1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4DF6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3A30C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F1AE4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75E51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A19D3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DD89AC" w14:textId="77777777" w:rsidR="003943BD" w:rsidRPr="0057256E" w:rsidRDefault="003943BD" w:rsidP="00F612CE">
            <w:pPr>
              <w:jc w:val="center"/>
            </w:pP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7530A" w14:textId="77777777" w:rsidR="003943BD" w:rsidRPr="0057256E" w:rsidRDefault="003943BD" w:rsidP="003943BD"/>
        </w:tc>
      </w:tr>
      <w:tr w:rsidR="003943BD" w:rsidRPr="0057256E" w14:paraId="18A0CD62" w14:textId="77777777" w:rsidTr="003943BD">
        <w:trPr>
          <w:trHeight w:val="69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B174B8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79CB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5266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FF1AC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737AA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0F48FB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F7EF4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63235" w14:textId="77777777" w:rsidR="003943BD" w:rsidRPr="0057256E" w:rsidRDefault="003943BD" w:rsidP="003943BD"/>
        </w:tc>
      </w:tr>
      <w:tr w:rsidR="003943BD" w:rsidRPr="0057256E" w14:paraId="364BC496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3EFE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87AA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96B9A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E0D98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3C61B4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7CF5EF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38681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7BAA94" w14:textId="77777777" w:rsidR="003943BD" w:rsidRPr="0057256E" w:rsidRDefault="003943BD" w:rsidP="003943BD"/>
        </w:tc>
      </w:tr>
      <w:tr w:rsidR="003943BD" w:rsidRPr="0057256E" w14:paraId="27D7D05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C179A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48FE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F1460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8E58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9F928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84535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93B547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E5961" w14:textId="77777777" w:rsidR="003943BD" w:rsidRPr="0057256E" w:rsidRDefault="003943BD" w:rsidP="003943BD"/>
        </w:tc>
      </w:tr>
      <w:tr w:rsidR="003943BD" w:rsidRPr="0057256E" w14:paraId="1E29A625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0FF1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27BD0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8B5F93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DE86C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E59494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81B725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5C0E49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CEC80" w14:textId="77777777" w:rsidR="003943BD" w:rsidRPr="0057256E" w:rsidRDefault="003943BD" w:rsidP="003943BD"/>
        </w:tc>
      </w:tr>
      <w:tr w:rsidR="003943BD" w:rsidRPr="0057256E" w14:paraId="1A773A7A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7A36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43E3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F4C79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99911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02A20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3CD064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339BC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ABDFC" w14:textId="77777777" w:rsidR="003943BD" w:rsidRPr="0057256E" w:rsidRDefault="003943BD" w:rsidP="003943BD"/>
        </w:tc>
      </w:tr>
      <w:tr w:rsidR="003943BD" w:rsidRPr="0057256E" w14:paraId="784CFBB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B0A32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322F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22372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6969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C1850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CD9FC3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6C87E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F65CA6" w14:textId="77777777" w:rsidR="003943BD" w:rsidRPr="0057256E" w:rsidRDefault="003943BD" w:rsidP="003943BD"/>
        </w:tc>
      </w:tr>
    </w:tbl>
    <w:p w14:paraId="318CFD03" w14:textId="77777777" w:rsidR="00806FF3" w:rsidRDefault="00806FF3" w:rsidP="00881874">
      <w:pPr>
        <w:spacing w:before="0" w:after="0"/>
        <w:ind w:left="-450"/>
        <w:rPr>
          <w:sz w:val="12"/>
        </w:rPr>
      </w:pPr>
    </w:p>
    <w:p w14:paraId="7CDCF9EF" w14:textId="4BC71C58" w:rsidR="00F612CE" w:rsidRPr="00F612CE" w:rsidRDefault="00F612CE" w:rsidP="00F612CE">
      <w:pPr>
        <w:spacing w:before="0" w:after="0"/>
        <w:ind w:left="-450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F612CE">
        <w:rPr>
          <w:rFonts w:ascii="Times New Roman" w:hAnsi="Times New Roman" w:cs="Times New Roman"/>
          <w:b/>
          <w:sz w:val="12"/>
          <w:szCs w:val="12"/>
        </w:rPr>
        <w:t xml:space="preserve">              *This logbook serves as a tool to allow Marines to track their documented volunteer hours. Supporting documentation of all hours on this logbook must be submitted with your advancement package in order to receive credit.*</w:t>
      </w:r>
    </w:p>
    <w:sectPr w:rsidR="00F612CE" w:rsidRPr="00F612CE" w:rsidSect="00AB5D63">
      <w:headerReference w:type="default" r:id="rId11"/>
      <w:footerReference w:type="default" r:id="rId12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5418C" w14:textId="77777777" w:rsidR="005D54E0" w:rsidRDefault="005D54E0" w:rsidP="00650259">
      <w:pPr>
        <w:spacing w:line="240" w:lineRule="auto"/>
      </w:pPr>
      <w:r>
        <w:separator/>
      </w:r>
    </w:p>
  </w:endnote>
  <w:endnote w:type="continuationSeparator" w:id="0">
    <w:p w14:paraId="72A395C3" w14:textId="77777777" w:rsidR="005D54E0" w:rsidRDefault="005D54E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A2DCF65-C0BC-4769-B757-B3321A262146}"/>
    <w:embedBold r:id="rId2" w:fontKey="{2F943EAF-10CB-4F05-9E61-1CE88128C8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90D097-CB4A-450E-8D90-598E89B80190}"/>
    <w:embedBold r:id="rId4" w:fontKey="{0B0925C9-47E1-4889-8593-36362606ACC1}"/>
    <w:embedItalic r:id="rId5" w:fontKey="{C053C8F6-8829-42E5-B162-BD3BC01C95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9F351B6-DE5A-413A-A5D8-6BF37F210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15EEB94E" w14:textId="77777777" w:rsidTr="00562601">
      <w:tc>
        <w:tcPr>
          <w:tcW w:w="2500" w:type="pct"/>
          <w:vAlign w:val="center"/>
        </w:tcPr>
        <w:p w14:paraId="0E7321A9" w14:textId="35B11758"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71DF1327" w14:textId="65D9536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2479BD0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B3DA0" w14:textId="77777777" w:rsidR="005D54E0" w:rsidRDefault="005D54E0" w:rsidP="00650259">
      <w:pPr>
        <w:spacing w:line="240" w:lineRule="auto"/>
      </w:pPr>
      <w:r>
        <w:separator/>
      </w:r>
    </w:p>
  </w:footnote>
  <w:footnote w:type="continuationSeparator" w:id="0">
    <w:p w14:paraId="0681F7A6" w14:textId="77777777" w:rsidR="005D54E0" w:rsidRDefault="005D54E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13" w:type="pct"/>
      <w:shd w:val="clear" w:color="auto" w:fill="E64823" w:themeFill="accent5"/>
      <w:tblLook w:val="04A0" w:firstRow="1" w:lastRow="0" w:firstColumn="1" w:lastColumn="0" w:noHBand="0" w:noVBand="1"/>
    </w:tblPr>
    <w:tblGrid>
      <w:gridCol w:w="1867"/>
      <w:gridCol w:w="11904"/>
    </w:tblGrid>
    <w:tr w:rsidR="003943BD" w:rsidRPr="00562601" w14:paraId="5C5E2B00" w14:textId="77777777" w:rsidTr="003943BD">
      <w:trPr>
        <w:trHeight w:val="1710"/>
      </w:trPr>
      <w:tc>
        <w:tcPr>
          <w:tcW w:w="678" w:type="pct"/>
          <w:shd w:val="clear" w:color="auto" w:fill="E64823" w:themeFill="accent5"/>
          <w:vAlign w:val="center"/>
        </w:tcPr>
        <w:p w14:paraId="3C020A14" w14:textId="74D6B8FB" w:rsidR="00562601" w:rsidRPr="003943BD" w:rsidRDefault="003943BD" w:rsidP="00562601">
          <w:pPr>
            <w:tabs>
              <w:tab w:val="center" w:pos="4680"/>
              <w:tab w:val="right" w:pos="9360"/>
            </w:tabs>
            <w:spacing w:before="0"/>
            <w:rPr>
              <w:rFonts w:ascii="Times New Roman" w:eastAsia="Calibri" w:hAnsi="Times New Roman" w:cs="Times New Roman"/>
              <w:b/>
              <w:noProof/>
              <w:color w:val="FFFFF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C837A2E" wp14:editId="78C77C0A">
                <wp:simplePos x="0" y="0"/>
                <wp:positionH relativeFrom="column">
                  <wp:posOffset>-1905</wp:posOffset>
                </wp:positionH>
                <wp:positionV relativeFrom="paragraph">
                  <wp:posOffset>29210</wp:posOffset>
                </wp:positionV>
                <wp:extent cx="1051560" cy="941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22" w:type="pct"/>
          <w:shd w:val="clear" w:color="auto" w:fill="000000" w:themeFill="text1"/>
          <w:vAlign w:val="center"/>
        </w:tcPr>
        <w:p w14:paraId="079EB652" w14:textId="6E6F77E2" w:rsidR="00562601" w:rsidRPr="00AB5D63" w:rsidRDefault="003943BD" w:rsidP="002B69B4">
          <w:pPr>
            <w:pStyle w:val="Header"/>
            <w:rPr>
              <w:rFonts w:ascii="Times New Roman" w:hAnsi="Times New Roman"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/>
              <w:sz w:val="40"/>
              <w:szCs w:val="40"/>
            </w:rPr>
            <w:t xml:space="preserve">          </w:t>
          </w:r>
          <w:r w:rsidR="00881874">
            <w:rPr>
              <w:rFonts w:ascii="Times New Roman" w:hAnsi="Times New Roman"/>
              <w:sz w:val="40"/>
              <w:szCs w:val="40"/>
            </w:rPr>
            <w:t xml:space="preserve">     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>MARTIAL ARTS CENTER OF EXCELLENCE</w:t>
          </w:r>
        </w:p>
        <w:p w14:paraId="3549696C" w14:textId="11DA1C15" w:rsidR="003943BD" w:rsidRPr="003943BD" w:rsidRDefault="003943BD" w:rsidP="002B69B4">
          <w:pPr>
            <w:pStyle w:val="Header"/>
            <w:rPr>
              <w:rFonts w:ascii="Times New Roman" w:hAnsi="Times New Roman"/>
              <w:sz w:val="40"/>
              <w:szCs w:val="40"/>
            </w:rPr>
          </w:pP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            </w:t>
          </w:r>
          <w:r w:rsidR="00881874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     </w:t>
          </w:r>
          <w:r w:rsidR="00AB5D63"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>2nd, 3rd</w:t>
          </w:r>
          <w:r w:rsidR="00881874">
            <w:rPr>
              <w:rFonts w:ascii="Times New Roman" w:hAnsi="Times New Roman"/>
              <w:color w:val="FFFFFF" w:themeColor="background1"/>
              <w:sz w:val="40"/>
              <w:szCs w:val="40"/>
            </w:rPr>
            <w:t>,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4th Degree Volunteer Logbook </w:t>
          </w:r>
        </w:p>
      </w:tc>
    </w:tr>
  </w:tbl>
  <w:p w14:paraId="23A485E1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3BD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943BD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D54E0"/>
    <w:rsid w:val="005F2035"/>
    <w:rsid w:val="005F7990"/>
    <w:rsid w:val="00603E49"/>
    <w:rsid w:val="0063739C"/>
    <w:rsid w:val="00650259"/>
    <w:rsid w:val="00770F25"/>
    <w:rsid w:val="007A35A8"/>
    <w:rsid w:val="007B0A85"/>
    <w:rsid w:val="007C6A52"/>
    <w:rsid w:val="007E284A"/>
    <w:rsid w:val="00806FF3"/>
    <w:rsid w:val="0082043E"/>
    <w:rsid w:val="00853D6C"/>
    <w:rsid w:val="00881874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B5D63"/>
    <w:rsid w:val="00AC2926"/>
    <w:rsid w:val="00B04A50"/>
    <w:rsid w:val="00B160C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12C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78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2998E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82660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82660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F723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e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3CA345-E87D-4FA4-8970-EB25A037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2020-04-30T17:55:00Z</dcterms:created>
  <dcterms:modified xsi:type="dcterms:W3CDTF">2020-04-30T17:55:00Z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